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DB3" w:rsidRPr="00555962" w:rsidRDefault="00490DB3" w:rsidP="00183B5F">
      <w:pPr>
        <w:rPr>
          <w:b/>
          <w:i/>
        </w:rPr>
      </w:pPr>
      <w:r w:rsidRPr="00555962">
        <w:rPr>
          <w:b/>
          <w:i/>
        </w:rPr>
        <w:t>4.4. Духовная жизнь</w:t>
      </w:r>
    </w:p>
    <w:p w:rsidR="00490DB3" w:rsidRPr="00555962" w:rsidRDefault="00490DB3" w:rsidP="00183B5F">
      <w:r w:rsidRPr="00555962">
        <w:t>Большинство жителей Минас Итиль соблюда</w:t>
      </w:r>
      <w:r>
        <w:t>ю</w:t>
      </w:r>
      <w:r w:rsidRPr="00555962">
        <w:t>т религиозные обряды, аналогичные обрядам других земель дунадан. Богослужения, как правило, неформальные, сопровождаются</w:t>
      </w:r>
      <w:r w:rsidRPr="00555962">
        <w:rPr>
          <w:i/>
        </w:rPr>
        <w:t xml:space="preserve"> </w:t>
      </w:r>
      <w:r w:rsidRPr="00555962">
        <w:t>поднесением подношений в честь Эру Илуватар (Единого) и проводятся в високосные дни. Религиозные обряды имеют форму празднеств, со специальными церковными службами, и приурочены к важным вехам жизни человека, например, рождение, достижение совершеннолетия, брак и смерть. Валар почитают, но им не поклоняются. К Вала нуждающиеся с молитвой обращаются в надежде на помощь, а некоторые набожные простолюдины выбирают его в свои покровители. Медитация считается наиболее благочестивым занятием, в то время как кричащие проповедники воспринимаются как невежественный результат ассимиляции общества низшими (Dunnish). Большинство верят, что их молитвы будут услышаны, хотя немногие, если таковые и имеются, могут утверждать, что они были свидетелями чуда. Определенные дни недели считаются священными для каждого Вала, и самые набожные в течение дня проводят некоторое время в медитации. Не существует никакой формально признанной религиозной структуры, однако, некоторые отдельные члены университета и хранители книг (Book-wardens) посвящают свою жизнь молитвам и чтению священных книг. Изображения Эру или кого-либо из Валар неизвестны, и сама идея их существования считается скорее смехотворной, нежели богохульной, однако совокупность наполненных символикой произведений искусства позволяет придавать духовную форму религиозному чувству.</w:t>
      </w:r>
    </w:p>
    <w:p w:rsidR="00490DB3" w:rsidRPr="00555962" w:rsidRDefault="00490DB3" w:rsidP="00183B5F">
      <w:r w:rsidRPr="00555962">
        <w:t xml:space="preserve">Смерть всегда несла в себе зловещее значение для дунадан, и еще большую тяжесть она приобрела после Великой чумы. Тематика живописи и искусства носит приближенный к смерти характер, а у мистиков, предлагающих возможность поговорить </w:t>
      </w:r>
      <w:r>
        <w:t>с мертвыми, дела идут в гору. В</w:t>
      </w:r>
      <w:r w:rsidRPr="00555962">
        <w:t>не зависимости от того насколько беден человек нуменорского происхождения, он или она всегда тщательно подготавливает свои похороны задолго до своей смерти. Богатые жители Митас Итиля владеют детально проработанными семейными гробницами, высеченными в скале к югу от города, с прекрасно вы</w:t>
      </w:r>
      <w:r>
        <w:t>полненными</w:t>
      </w:r>
      <w:r w:rsidRPr="00555962">
        <w:t xml:space="preserve"> саркофагами, готовыми принять их телесные останки и самое ценное имущество. Те же, у кого меньше денег, довольствуются простыми могилами, вырубленными в скальном уступе, на котором покоится город. Гроб, похоронные облачения и бальзамировка требуют больших затрат, ведь недаром старая пословица гласит: «Лишь богачи могут позволить себе умереть». </w:t>
      </w:r>
    </w:p>
    <w:p w:rsidR="00490DB3" w:rsidRPr="00555962" w:rsidRDefault="00490DB3" w:rsidP="00183B5F">
      <w:r w:rsidRPr="00555962">
        <w:t>Траурная церемония имеет форму длинной процессии, проходящей через городские ворота к месту погребения. Скорбящие, одетые в черные или белые одеяния, скроенные на нуменорский манер, несут свечи и цветы под аккомпанемент барабана и арфы, играющих печальную музыку. Все похороны проходят на рассвете, и в большинство дней, когда открыты ворота, через них проходит дюжина процессий. Близкий друг или родственник покойного возносит молитву или зачитывает отрывок из религиозного текста. Другие присутствующие, в знак уважения к умершему, могут прочитать стихотворение или исполнить песню. Наконец</w:t>
      </w:r>
      <w:r>
        <w:t>,</w:t>
      </w:r>
      <w:r w:rsidRPr="00555962">
        <w:t xml:space="preserve"> Валар приносится жертва, а затем тело вместе с ценностями, принадлежавшими покойному, захоранивается в могиле или гробнице, за которыми наблюдает специальное подразделение стражи.</w:t>
      </w:r>
    </w:p>
    <w:p w:rsidR="00490DB3" w:rsidRPr="00555962" w:rsidRDefault="00490DB3" w:rsidP="00183B5F">
      <w:r w:rsidRPr="00555962">
        <w:t>Минас Итиль привлекает множество различных вольнодумцев, интеллектуалов и чудаков, которые бросают вызов традиционным взглядам на религию. В стенах Университета ученые мужи обсуждают различные темы, начиная от природы добра и зла и заканчивая самим существованием Валар. В этих дискуссиях ценится свобода мнения, даже после горячей перепалки преподаватели прощают богохульные взгляды, если, конечно, виновная сторона покается должным образом. Те же, кто так не поступают, обычно изгоняются из Университета их коллегами. При этом в Университете уделяется много внимания различным разновидностям религиозных культов: от почитания Валар дунландцами до экзотических верований Дальнего Востока (Utter East).</w:t>
      </w:r>
    </w:p>
    <w:p w:rsidR="00490DB3" w:rsidRPr="00555962" w:rsidRDefault="00490DB3" w:rsidP="00183B5F">
      <w:r w:rsidRPr="00555962">
        <w:t xml:space="preserve">На улицах Минас Итиля существует и иная форма набожности. Практически каждый религиозный фанатик, выброшенный из других общин за свои еретические идеалы, держит свой пути в Минас Итиль, где подобные взгляды хотя бы немного, но допускаются. Каждый день несколько проповедников вышагивают вдоль Рат Мирелин (Rath Miraelin), извергая свои догматы на любого, кто к ним прислушается. Эти новые секты придерживаются различных верований: от многочисленных воззрений низших на Валар до анимистических поклонений силам природы. В последнее время получил развитие зловещий культ, привлекший последователей из </w:t>
      </w:r>
      <w:r>
        <w:t>всех слоев общества. Этот культ</w:t>
      </w:r>
      <w:r w:rsidRPr="00555962">
        <w:t xml:space="preserve"> называет себя философской школой, использует в качестве символа паука и утверждает, что не поклоняется никому из Валар. Его члены встречаются в ночное время для участия в странных обрядах, с использованием танцев и галлюциногенных трав. Городской Совет опасается, что этот культ связан с хозяйкой Кирит Унгола или другими темными силами, однако, пока у них нет достаточных доказательств, чтобы принять решительные меры. </w:t>
      </w:r>
    </w:p>
    <w:p w:rsidR="00490DB3" w:rsidRPr="00555962" w:rsidRDefault="00490DB3" w:rsidP="00183B5F">
      <w:r w:rsidRPr="00555962">
        <w:t xml:space="preserve">В действительности «культ паука» – это ответвление темной религии, которая начинает медленно развращать невинных гондорцев. Его темные приспешники вступили в шаткий союз с Шелоб и начали посылать ей в жертву несчастных бродяг. Хотя этот культ в первую очередь привлекателен для городских бедняков в виду своего видения отказа от труда, в последнее время многие представители элиты присоединились к культу, стремясь использовать его как политическую опору для своих собственных амбиций. Они еще не понимают, что их просто используют. В настоящее время «культ паука» довольно быстро расширяется, скрываясь под личиной чудаковатого вероучения. Однако когда придет время, его священники планируют получить контроль над рядом ключевых постов в городском самоуправлении. </w:t>
      </w:r>
    </w:p>
    <w:p w:rsidR="00490DB3" w:rsidRPr="00555962" w:rsidRDefault="00490DB3" w:rsidP="00183B5F">
      <w:r w:rsidRPr="00555962">
        <w:t>Как и все гондорцы, жители Минас Итиля с неодобрением относятся к использованию магии. Старинное предубеждение дунадан, согласно которому они уверены в своих собственных обыденных навыках, побуждает большинство итильэнцев относиться к магии как к орудию слабого и неискреннего человека. Однако, знакомство с различными формами волшебства, используемого учеными Татаронда (Tatharond) и людьми творчества, приводит к более снисходительному отношению к использованию колдовства в городе луны. Лишь немногие жители города на протяжении своей жизни когда-либо были свидетелями сотворения волшебства, однако, большинство верит в невидимые силы, и принимают их за явления природы. Подобное отношение привлекает в Минас Итиль многих неопытных магов, которые затем</w:t>
      </w:r>
      <w:r>
        <w:t>,</w:t>
      </w:r>
      <w:r w:rsidRPr="00555962">
        <w:t xml:space="preserve"> к своему разочарованию</w:t>
      </w:r>
      <w:r>
        <w:t>,</w:t>
      </w:r>
      <w:r w:rsidRPr="00555962">
        <w:t xml:space="preserve"> не находят никаких видимых признаков хваленого использования итильэнцами магии. </w:t>
      </w:r>
    </w:p>
    <w:p w:rsidR="00490DB3" w:rsidRPr="00555962" w:rsidRDefault="00490DB3" w:rsidP="00183B5F"/>
    <w:p w:rsidR="00490DB3" w:rsidRPr="00555962" w:rsidRDefault="00490DB3" w:rsidP="00183B5F"/>
    <w:p w:rsidR="00490DB3" w:rsidRPr="00555962" w:rsidRDefault="00490DB3">
      <w:r w:rsidRPr="00555962">
        <w:br w:type="page"/>
      </w:r>
    </w:p>
    <w:p w:rsidR="00490DB3" w:rsidRPr="00555962" w:rsidRDefault="00490DB3" w:rsidP="00B72AF0">
      <w:pPr>
        <w:rPr>
          <w:b/>
          <w:sz w:val="32"/>
          <w:szCs w:val="32"/>
        </w:rPr>
      </w:pPr>
      <w:r w:rsidRPr="00555962">
        <w:rPr>
          <w:b/>
          <w:sz w:val="32"/>
          <w:szCs w:val="32"/>
        </w:rPr>
        <w:t>5.0 Жители Минас Итиль</w:t>
      </w:r>
    </w:p>
    <w:p w:rsidR="00490DB3" w:rsidRPr="00555962" w:rsidRDefault="00490DB3" w:rsidP="00B72AF0">
      <w:pPr>
        <w:rPr>
          <w:b/>
        </w:rPr>
      </w:pPr>
      <w:r w:rsidRPr="00555962">
        <w:rPr>
          <w:b/>
        </w:rPr>
        <w:t>5.1 Гондорцы</w:t>
      </w:r>
    </w:p>
    <w:p w:rsidR="00490DB3" w:rsidRPr="00555962" w:rsidRDefault="00490DB3" w:rsidP="00B72AF0">
      <w:r w:rsidRPr="00555962">
        <w:t xml:space="preserve">Обитатели Минас Итиля, извечно противопоставляя себя основному направлению гондорской культуры, называют себя итильвайт (Ithilwaith) (синд. «народ луны») или итильэнцами (Ithileans). Отличие итильэнцев от их братьев за Андуином является результатом изоляции, а не какого-нибудь специфического этнического или культурного отклонения. В действительности, у обитателей Моргульской долины самая чистая кровь дунадан, поскольку поселения низших в тени Мордора были редки. Итильэнцы считают себя сердцем и умом Гондора, хранителями эльфийского и нуменорского наследия, которое ускользнуло из рук их более приземленных сородичей с побережья и Минас Анора. Именно поэтому итильэнцы видят особое родство между собой и народом Артэдайна, а самые громкие призывы к выступлению против Короля-чародея раздавались именно из этой провинции. </w:t>
      </w:r>
    </w:p>
    <w:p w:rsidR="00490DB3" w:rsidRPr="00555962" w:rsidRDefault="00490DB3" w:rsidP="00AE39A3">
      <w:r w:rsidRPr="00555962">
        <w:t xml:space="preserve">Чума с необузданной яростью поразила границы с Мордором. Она унесла треть населения, завалив некогда безупречные улицы телами. Ужас пережитого по-прежнему находит отражение в произведениях искусства, творимого в Минас Итиле. Потоки беженцев из долины Андуина и ее окрестностей наводнили Лок Менелрам (Lok Menelram). В отличие от Минас Анора и других городов Гондора, Минас Итиль не испытывал никаких затруднений при наплыве беженцев в город. Однако, сейчас, после всплеска рождаемости, с жизненным пространством вновь возникли затруднения. Только что прибывшие воспринимаются почти без недовольства, местное население понимает, что находясь в трудной ситуации, они должны трудиться сообща. </w:t>
      </w:r>
    </w:p>
    <w:p w:rsidR="00490DB3" w:rsidRPr="00555962" w:rsidRDefault="00490DB3" w:rsidP="00AE39A3"/>
    <w:p w:rsidR="00490DB3" w:rsidRPr="00555962" w:rsidRDefault="00490DB3" w:rsidP="00AE39A3"/>
    <w:p w:rsidR="00490DB3" w:rsidRPr="00555962" w:rsidRDefault="00490DB3" w:rsidP="00AE39A3"/>
    <w:p w:rsidR="00490DB3" w:rsidRPr="00555962" w:rsidRDefault="00490DB3" w:rsidP="00AE39A3">
      <w:pPr>
        <w:rPr>
          <w:b/>
        </w:rPr>
      </w:pPr>
      <w:r w:rsidRPr="00555962">
        <w:rPr>
          <w:b/>
        </w:rPr>
        <w:t>Дворянские роды</w:t>
      </w:r>
    </w:p>
    <w:p w:rsidR="00490DB3" w:rsidRPr="00555962" w:rsidRDefault="00490DB3" w:rsidP="00AE39A3">
      <w:r w:rsidRPr="00555962">
        <w:t xml:space="preserve">Знать Минас Итиля, в своей сути, является так же знатью и всей провинции Итильэн, каждая семья землевладельцев владеет усадьбой и в городе. В отличие от Минас Анора, где королевская семья может постоянно присматривать за деятельностью знатных домов, в Минас Итиле знать привыкла к большей независимости, которой она наслаждается, находясь далеко от политического центра на западе. Однако прибытие королевы Мириэн (Mirien) нарушило традиционный уклад, и теперь городская знать старается восстановить свою былую власть. </w:t>
      </w:r>
    </w:p>
    <w:p w:rsidR="00490DB3" w:rsidRPr="00555962" w:rsidRDefault="00490DB3" w:rsidP="00A3475D">
      <w:pPr>
        <w:rPr>
          <w:b/>
        </w:rPr>
      </w:pPr>
      <w:r w:rsidRPr="00555962">
        <w:rPr>
          <w:b/>
        </w:rPr>
        <w:t>Телагар (</w:t>
      </w:r>
      <w:r w:rsidRPr="00555962">
        <w:rPr>
          <w:b/>
          <w:lang w:val="en-US"/>
        </w:rPr>
        <w:t>Telagar</w:t>
      </w:r>
      <w:r w:rsidRPr="00555962">
        <w:rPr>
          <w:b/>
        </w:rPr>
        <w:t xml:space="preserve">) </w:t>
      </w:r>
    </w:p>
    <w:p w:rsidR="00490DB3" w:rsidRPr="00555962" w:rsidRDefault="00490DB3" w:rsidP="00A3475D">
      <w:r w:rsidRPr="00555962">
        <w:t>Дом Телагар, самый известный и влиятельный дом Итильена, ведет свое происхождение от пажа лорда Исилдура. Первый лорд Телагар получил свой титул от благодарного Исилдура, после того как единолично отогнал стаю варгов, окруживших его и его коня, в битве на равнине Дагорланд. Нынешнему лорду, Дромилу, принадлежит большая часть земель в Южном Итильэне, знаменитых разведением лошадей. Он является одним из основных поставщиков королевской конницы (</w:t>
      </w:r>
      <w:r w:rsidRPr="00555962">
        <w:rPr>
          <w:lang w:val="en-US"/>
        </w:rPr>
        <w:t>Royal</w:t>
      </w:r>
      <w:r w:rsidRPr="00555962">
        <w:t xml:space="preserve"> </w:t>
      </w:r>
      <w:r w:rsidRPr="00555962">
        <w:rPr>
          <w:lang w:val="en-US"/>
        </w:rPr>
        <w:t>Cavalry</w:t>
      </w:r>
      <w:r w:rsidRPr="00555962">
        <w:t xml:space="preserve">). Символ дома – две черные лошади на золотом фоне. </w:t>
      </w:r>
    </w:p>
    <w:p w:rsidR="00490DB3" w:rsidRPr="00555962" w:rsidRDefault="00490DB3" w:rsidP="00A3475D">
      <w:pPr>
        <w:rPr>
          <w:b/>
        </w:rPr>
      </w:pPr>
      <w:r w:rsidRPr="00555962">
        <w:rPr>
          <w:b/>
        </w:rPr>
        <w:t>Корвагин (</w:t>
      </w:r>
      <w:r w:rsidRPr="00555962">
        <w:rPr>
          <w:b/>
          <w:lang w:val="en-US"/>
        </w:rPr>
        <w:t>Korvagin</w:t>
      </w:r>
      <w:r w:rsidRPr="00555962">
        <w:rPr>
          <w:b/>
        </w:rPr>
        <w:t>)</w:t>
      </w:r>
    </w:p>
    <w:p w:rsidR="00490DB3" w:rsidRPr="00555962" w:rsidRDefault="00490DB3" w:rsidP="00A3475D">
      <w:r w:rsidRPr="00555962">
        <w:t xml:space="preserve">Дом Корвигин – еще одна семья, своими корнями уходящая во вторую эпоху. Первый лорд – колдун с блестящей репутацией, который стал другом лорда Анариона, не был уроженцем Итильэна. Как рассказывает предание, однажды этот маг поспорил с Анарионом, что если он построит за одну ночь в Моргульской долине цитадель без посторонней помощи, то получит за это дворянский титул. А если же он проиграет, то он будет вечно служить Анариону. Огромная толпа проследовала за Корвагином в долину и </w:t>
      </w:r>
      <w:r>
        <w:t>смотрела</w:t>
      </w:r>
      <w:r w:rsidRPr="00555962">
        <w:t xml:space="preserve"> за тем, как он провел ночь, что-то бормоча про себя и наблюдая за звездами. А когда наступил рассвет, он щелкнул пальцами, и все увидели цитадель. Свой титул Корвагин получил прямо на том же месте. Позже выяснилось, что маг построил цитадель с помощью земного труда и сделал ее невидимой, пока пари не было заключено. Анариона позабавила его уловка, и хотя Корвагин и провел остаток своих дней, служа королю, в итоге погибнув во время штурма Барад-дура, его потомки сохранили дворянский титул. </w:t>
      </w:r>
    </w:p>
    <w:p w:rsidR="00490DB3" w:rsidRPr="00555962" w:rsidRDefault="00490DB3" w:rsidP="00A3475D">
      <w:r w:rsidRPr="00555962">
        <w:t xml:space="preserve">Сейчас члены дома Корвагин сохраняют репутацию людей, практикующих магию. Матриарх дома, Руменна, сторонится вопросов городской политики, предпочитая, в качестве студента, заниматься исследованиями в Университете. Герб семьи – синяя башня перед встающим оранжевым солнцем на сером фоне. </w:t>
      </w:r>
    </w:p>
    <w:p w:rsidR="00490DB3" w:rsidRPr="00555962" w:rsidRDefault="00490DB3" w:rsidP="00AE39A3">
      <w:pPr>
        <w:rPr>
          <w:b/>
        </w:rPr>
      </w:pPr>
      <w:r w:rsidRPr="00555962">
        <w:rPr>
          <w:b/>
        </w:rPr>
        <w:t>Карокдили (</w:t>
      </w:r>
      <w:r w:rsidRPr="00555962">
        <w:rPr>
          <w:b/>
          <w:lang w:val="en-US"/>
        </w:rPr>
        <w:t>Curocdili</w:t>
      </w:r>
      <w:r w:rsidRPr="00555962">
        <w:rPr>
          <w:b/>
        </w:rPr>
        <w:t>)</w:t>
      </w:r>
    </w:p>
    <w:p w:rsidR="00490DB3" w:rsidRPr="00555962" w:rsidRDefault="00490DB3" w:rsidP="00AE39A3">
      <w:r w:rsidRPr="00555962">
        <w:t>Сейчас дом Карокдили пребывает в упадке. Некогда, владея обширными поместьями в Анфаласе, они понесли тяжелые потери во время чумы. Не в силах сохранить свои земли, нынешний лорд Боранглим пожертвовал свои земли короне в обмен на попечительство над охотничьими угодьями Итильэна и городское поместье в Минас Итиле. Фамильный герб – завязанный узлом серебряный шнур на черном фоне.</w:t>
      </w:r>
    </w:p>
    <w:p w:rsidR="00490DB3" w:rsidRPr="00555962" w:rsidRDefault="00490DB3" w:rsidP="00AE39A3">
      <w:pPr>
        <w:rPr>
          <w:b/>
        </w:rPr>
      </w:pPr>
      <w:r w:rsidRPr="00555962">
        <w:rPr>
          <w:b/>
        </w:rPr>
        <w:t>Риан (</w:t>
      </w:r>
      <w:r w:rsidRPr="00555962">
        <w:rPr>
          <w:b/>
          <w:lang w:val="en-US"/>
        </w:rPr>
        <w:t>Rian</w:t>
      </w:r>
      <w:r w:rsidRPr="00555962">
        <w:rPr>
          <w:b/>
        </w:rPr>
        <w:t>)</w:t>
      </w:r>
    </w:p>
    <w:p w:rsidR="00490DB3" w:rsidRPr="00555962" w:rsidRDefault="00490DB3" w:rsidP="00AE39A3">
      <w:r w:rsidRPr="00555962">
        <w:t xml:space="preserve">Дом Риан – единственный дом в Минас Итиле, который в состоянии доказать свои нуменорские корни, их резиденция так же стара, как и сам город. Эта семья откровенных консерваторов и традиционалистов кажется совершенно не к месту в свободолюбивом обществе Минас Итиля. Действующая глава дома, Сондинвэ, известна вовлечением в жаркие споры более прогрессивных деятелей искусства. Свое место в Совете пожилая Сондинвэ использует для обличения «чуждых» влияний. Фамильный герб – черный корабль и золотая звезда на синем фоне. </w:t>
      </w:r>
    </w:p>
    <w:p w:rsidR="00490DB3" w:rsidRPr="00555962" w:rsidRDefault="00490DB3" w:rsidP="00AE39A3">
      <w:pPr>
        <w:rPr>
          <w:b/>
        </w:rPr>
      </w:pPr>
      <w:r w:rsidRPr="00555962">
        <w:rPr>
          <w:b/>
        </w:rPr>
        <w:t>Морвен (Morwen)</w:t>
      </w:r>
    </w:p>
    <w:p w:rsidR="00490DB3" w:rsidRPr="00555962" w:rsidRDefault="00490DB3" w:rsidP="00AE39A3">
      <w:r w:rsidRPr="00555962">
        <w:t xml:space="preserve">Во время Великой чумы многие были удостоены дворянских титулов. Морвен – целительница из благородной семьи, рисковавшая своей жизнью ради спасения сотен жизней, как богачей, так и бедняков, страдавших от этой страшной болезни. По прибытию в город королева даровала Морвен, любимице горожан, земельное владенье вдоль дороги на Осгилиат, пустующую резиденцию угасшей семьи Телерид (Telerid) и дворянский титул. Морвен распорядилась своими владениями с умом и скопила немалое состояние. Она ярый сторонник королевы и бельмо на глазу у более старых семей. Она пока еще не вышла замуж и не избрала фамильный герб, используя простое голубое поле. </w:t>
      </w:r>
    </w:p>
    <w:p w:rsidR="00490DB3" w:rsidRPr="00555962" w:rsidRDefault="00490DB3" w:rsidP="00AE39A3">
      <w:pPr>
        <w:rPr>
          <w:b/>
        </w:rPr>
      </w:pPr>
      <w:r w:rsidRPr="00555962">
        <w:rPr>
          <w:b/>
        </w:rPr>
        <w:t>Аладор (</w:t>
      </w:r>
      <w:r w:rsidRPr="00555962">
        <w:rPr>
          <w:b/>
          <w:lang w:val="en-US"/>
        </w:rPr>
        <w:t>Aludor</w:t>
      </w:r>
      <w:r w:rsidRPr="00555962">
        <w:rPr>
          <w:b/>
        </w:rPr>
        <w:t>)</w:t>
      </w:r>
    </w:p>
    <w:p w:rsidR="00490DB3" w:rsidRPr="00555962" w:rsidRDefault="00490DB3" w:rsidP="00AE39A3">
      <w:r w:rsidRPr="00555962">
        <w:t>Дом Аладор так же сильно пострадал во время Чумы. Их прямая мужская линия, которая не прерывалась с четвертого века третьей эпохи, оборвалась. Единственным наследником оказался дальний племянник, который и унаследовал титул. Ангон молод и амбициозен, а держа в своих руках одну из самых влиятельных семей Итильена, он кажется обречен на светлое будущие. В действительности безжалостный лорд вступил в союз с «культом паука», преследуя цель достижения еще большей личной власти. Постепенно он попадает под влияние темных жрецов. Его герб – белый орел, раздирающий зеленого дракона на красном поле.</w:t>
      </w:r>
    </w:p>
    <w:p w:rsidR="00490DB3" w:rsidRPr="00555962" w:rsidRDefault="00490DB3" w:rsidP="00AE39A3">
      <w:pPr>
        <w:rPr>
          <w:b/>
        </w:rPr>
      </w:pPr>
      <w:r w:rsidRPr="00555962">
        <w:rPr>
          <w:b/>
        </w:rPr>
        <w:t>Морвегил (Morvegil)</w:t>
      </w:r>
    </w:p>
    <w:p w:rsidR="00490DB3" w:rsidRPr="00555962" w:rsidRDefault="00490DB3" w:rsidP="00AE39A3">
      <w:r w:rsidRPr="00555962">
        <w:t>Во время Чумы, из-за того, что в стране разразился экономический кризис, король Гондора столкнулся с финансовыми трудностями. Вынужденный брать в долг у богатых граждан, король предложил им титулы вместо их оплаты. Большинство купцов, считая, что падение Гондора неизбежно, отказались. Морвегил же был одним из немногих, кто принял титул. Хотя дом Морв</w:t>
      </w:r>
      <w:r>
        <w:t>е</w:t>
      </w:r>
      <w:r w:rsidRPr="00555962">
        <w:t>гил и владеет небольшим земельным наделом, он богаче всех остальных домов, за исключением семьи Риан. В качестве герба им были избраны три красных бриллианта на желтом поле.</w:t>
      </w:r>
    </w:p>
    <w:p w:rsidR="00490DB3" w:rsidRPr="00555962" w:rsidRDefault="00490DB3" w:rsidP="00AE39A3"/>
    <w:p w:rsidR="00490DB3" w:rsidRPr="00555962" w:rsidRDefault="00490DB3">
      <w:r w:rsidRPr="00555962">
        <w:br w:type="page"/>
      </w:r>
    </w:p>
    <w:p w:rsidR="00490DB3" w:rsidRPr="00555962" w:rsidRDefault="00490DB3" w:rsidP="00D41DDF">
      <w:pPr>
        <w:rPr>
          <w:b/>
        </w:rPr>
      </w:pPr>
      <w:r w:rsidRPr="00555962">
        <w:rPr>
          <w:b/>
        </w:rPr>
        <w:t>7.8. Враги города и королевы</w:t>
      </w:r>
    </w:p>
    <w:p w:rsidR="00490DB3" w:rsidRPr="00555962" w:rsidRDefault="00490DB3" w:rsidP="00D41DDF">
      <w:r w:rsidRPr="00555962">
        <w:t xml:space="preserve">Минас Итиль не может позволить себе роскоши быть безразличным в вопросах своей обороны. Со времен Распри родичей и Чумы, более коварный недруг – расползающаяся угроза отчаяния – начал угрожать руководству города. Однако, в дополнение к этому абстрактному и экзистенциальному врагу, есть и более материальные угрозы – орки, паучиха Кирит Унгола и налетчики харадримы – вполне реально существующие факторы. Близость города к Мордору и постоянное сужение границ Гондора требует быть бдительным к внешним противникам. </w:t>
      </w:r>
    </w:p>
    <w:p w:rsidR="00490DB3" w:rsidRPr="00555962" w:rsidRDefault="00490DB3" w:rsidP="00D41DDF">
      <w:pPr>
        <w:rPr>
          <w:b/>
        </w:rPr>
      </w:pPr>
    </w:p>
    <w:p w:rsidR="00490DB3" w:rsidRPr="00555962" w:rsidRDefault="00490DB3" w:rsidP="00D41DDF">
      <w:pPr>
        <w:rPr>
          <w:b/>
        </w:rPr>
      </w:pPr>
      <w:r w:rsidRPr="00555962">
        <w:rPr>
          <w:b/>
        </w:rPr>
        <w:t>7.81 Орки</w:t>
      </w:r>
    </w:p>
    <w:p w:rsidR="00490DB3" w:rsidRPr="00555962" w:rsidRDefault="00490DB3" w:rsidP="00D41DDF">
      <w:r w:rsidRPr="00555962">
        <w:t xml:space="preserve">Даже в отсутствие Саурона мало кто поспорит с тем фактом, что Мордор по-прежнему малопривлекательное место. Широкое и затянутое дымом плато Горгорот кишит ведущими полукочевой образ жизни орчьими племенами. Иногда какой-нибудь клан, устав от стычек с соседями, устремляется на сравнительно богатые земли моргульской долины. И тогда все это племя целиком бросает вызов Кирит Унгол или Кирит Итиль, и пауку, и гондорскому гарнизону, в надежде на богатую добычу. Как правило, их вождь в качестве цели выбирает усадьбу в долине, надеясь, что быстрота и хитрость позволит им избежать встречи с войсками гарнизона. Но подобные атаки обычно имеют плачевный конец для этих племен, однако, со времен Чумы количество и свирепость нападений увеличилось. Угроза со стороны орков привела к тому, что почти половина сельских жителей перебралась на более мирные земли. </w:t>
      </w:r>
    </w:p>
    <w:p w:rsidR="00490DB3" w:rsidRPr="00555962" w:rsidRDefault="00490DB3" w:rsidP="00D41DDF"/>
    <w:p w:rsidR="00490DB3" w:rsidRPr="00555962" w:rsidRDefault="00490DB3" w:rsidP="00D41DDF">
      <w:pPr>
        <w:rPr>
          <w:b/>
        </w:rPr>
      </w:pPr>
      <w:r w:rsidRPr="00555962">
        <w:rPr>
          <w:b/>
        </w:rPr>
        <w:t>7.82. Другие невежественные королевства</w:t>
      </w:r>
    </w:p>
    <w:p w:rsidR="00490DB3" w:rsidRPr="00555962" w:rsidRDefault="00490DB3" w:rsidP="00D41DDF">
      <w:r w:rsidRPr="00555962">
        <w:t xml:space="preserve">Далеко к югу от южного Итильэна, лорды Умбара плетут интриги против короля Гондора. Черные нуменорцы нашептывают ложные посулы вождям харадримов, обещая им земли Харондора, если те вторгнутся в границы Гондора. Иногда до Итильдуина докатываются большие набеги их легкой кавалерии. Солдаты Гондора плохо подготовлены к отражению столь быстрого противника, однако, плохо дисциплинированные воины Харада после победы склонны оставаться на одном мести и заниматься грабежом, что дает гарнизону Минас Итиля время для поимки неприятеля. Однако, война и голод на Дальнем Востоке (Utter East) случившийся в 1640 году Т.Э. привели к росту откочевки племен на запад, и это может стать проблемой для короля Гондора, если он будет и дальше ее игнорировать. </w:t>
      </w:r>
    </w:p>
    <w:p w:rsidR="00490DB3" w:rsidRPr="00555962" w:rsidRDefault="00490DB3" w:rsidP="00D41DDF"/>
    <w:p w:rsidR="00490DB3" w:rsidRPr="00555962" w:rsidRDefault="00490DB3" w:rsidP="00D41DDF">
      <w:pPr>
        <w:rPr>
          <w:b/>
        </w:rPr>
      </w:pPr>
      <w:r w:rsidRPr="00555962">
        <w:rPr>
          <w:b/>
        </w:rPr>
        <w:t>7.83 Культ паука</w:t>
      </w:r>
    </w:p>
    <w:p w:rsidR="00490DB3" w:rsidRPr="00555962" w:rsidRDefault="00490DB3" w:rsidP="00D41DDF">
      <w:r w:rsidRPr="00555962">
        <w:t>Вну</w:t>
      </w:r>
      <w:r>
        <w:t>три Лок Менелрам (Lok Menelram)</w:t>
      </w:r>
      <w:r w:rsidRPr="00555962">
        <w:t xml:space="preserve"> заблудшие умы измыслили привнести в город хаос. Агенты Саурона, организовавшие культ, предназначающийся для распространения тьмы, проникли уловками и предательскими улыбками в пределы стен. Члены «культа паука», пользуясь терпимостью итильэнцев, паразитируют на их стремлении обмениваться идеями и исследовать новые области знания. </w:t>
      </w:r>
    </w:p>
    <w:p w:rsidR="00490DB3" w:rsidRPr="00555962" w:rsidRDefault="00490DB3" w:rsidP="00D41DDF">
      <w:r w:rsidRPr="00555962">
        <w:t>Первоначальная цель «культа паука» – это заполучить как можно больше новообращенных и союзников с высоким положением по всему городу, не привлекая при этом к себе ненужного внимания. В настоящий момент они посеяли семена раздора внутри Совета, а также поспособствовали распространению неосязаемого ужаса, который заставляет исчезать чистый и сияющий свет Башни луны, бледнея и тускнея. Распорядитель Туан Дор-браннидор (Steward Tuan Dor-brannidor) догадывается о неблагонадежности новой философской школы, однако он колеблется предпринимать активные действия из-за боязни допустить компрометирующую политическую ошибку. Аргондхир Лютиен Астириан (Argondhir Luthien Astirian) ни смогла ничего обнаружить с помощью палантира, и эта неудача пробуждает в ней еще больше заинтересованности. Когда основная масса городской верхушки окажется под влиянием служителей Паука, они надеются разворошить мелкие социальные дрязги, что возможно приведет к открытому восстанию против власти короля. Даже если они и будут изгнаны из города в течение недели, Темный лорд все равно будет вполне доволен той безысходностью и беспокойством, которые они распространили по городу к этому моменту.</w:t>
      </w:r>
    </w:p>
    <w:p w:rsidR="00490DB3" w:rsidRPr="00555962" w:rsidRDefault="00490DB3" w:rsidP="00D41DDF"/>
    <w:p w:rsidR="00490DB3" w:rsidRPr="00555962" w:rsidRDefault="00490DB3" w:rsidP="00D41DDF">
      <w:pPr>
        <w:rPr>
          <w:b/>
        </w:rPr>
      </w:pPr>
      <w:r w:rsidRPr="00555962">
        <w:rPr>
          <w:b/>
        </w:rPr>
        <w:t>7.84 Внутренний враг</w:t>
      </w:r>
    </w:p>
    <w:p w:rsidR="00490DB3" w:rsidRPr="00555962" w:rsidRDefault="00490DB3" w:rsidP="00D41DDF">
      <w:r w:rsidRPr="00555962">
        <w:t>Медленно и неуклонно распространяющееся отчаяние, порожденное Чумой и зловещей близостью Мордора, – неприятель, который никогда не будет побежден Минас Итилем силой никакого оружия. Некогда романтики Гондора рассматривали Минас Итиль в качестве надежды дунадан, чье искусство и красота смогут предотвратить угрозу Тени. Однако, сейчас, вера в миф Минас Итиля угасает с каждым днем. Становится все более и более очевидным, что люди Минас Итиля так же склоны быть движимыми жадностью и завистью, как и все в Королевстве. Лишь ученые и творцы продолжают цепляться за свои идеалы, но соперничество внутри их сообщества, к сожалению, может сломить даже их, сравнив их с общим людским уровнем. Многие парки Минас Итиля выкорчеваны, чтобы освободить пространство для столь необходимых жилищ. Широкие улицы, некогда обрамленные цветущими деревьями и мерцающими белыми скульптурами, теперь кажутся грязными и мрачными. Количество преступлений, особенно с применением насилия, существенно возросло после Чумы, и с ними еще предстоит справиться. Королева проделала значительную работу по возрождению города после Чумы, но лишь немногие в глубине души верят, что Минас Итиль возродит свою былую славу.</w:t>
      </w:r>
    </w:p>
    <w:p w:rsidR="00490DB3" w:rsidRPr="00555962" w:rsidRDefault="00490DB3" w:rsidP="00D41DDF"/>
    <w:p w:rsidR="00490DB3" w:rsidRPr="00555962" w:rsidRDefault="00490DB3" w:rsidP="00D41DDF"/>
    <w:p w:rsidR="00490DB3" w:rsidRPr="00555962" w:rsidRDefault="00490DB3" w:rsidP="00D41DDF"/>
    <w:p w:rsidR="00490DB3" w:rsidRPr="00555962" w:rsidRDefault="00490DB3" w:rsidP="00D41DDF"/>
    <w:sectPr w:rsidR="00490DB3" w:rsidRPr="00555962" w:rsidSect="00781F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3B5F"/>
    <w:rsid w:val="00016FF1"/>
    <w:rsid w:val="000262E0"/>
    <w:rsid w:val="00055ED4"/>
    <w:rsid w:val="00066267"/>
    <w:rsid w:val="000B7F43"/>
    <w:rsid w:val="000C691A"/>
    <w:rsid w:val="000D39B6"/>
    <w:rsid w:val="000D6632"/>
    <w:rsid w:val="000D70B4"/>
    <w:rsid w:val="000E00A4"/>
    <w:rsid w:val="000E2EA6"/>
    <w:rsid w:val="000F4710"/>
    <w:rsid w:val="00111715"/>
    <w:rsid w:val="00122609"/>
    <w:rsid w:val="0012642C"/>
    <w:rsid w:val="00183B5F"/>
    <w:rsid w:val="00193229"/>
    <w:rsid w:val="001B31F3"/>
    <w:rsid w:val="001B7772"/>
    <w:rsid w:val="002B2B63"/>
    <w:rsid w:val="002D3257"/>
    <w:rsid w:val="00343940"/>
    <w:rsid w:val="003500C7"/>
    <w:rsid w:val="00356413"/>
    <w:rsid w:val="00366544"/>
    <w:rsid w:val="003B383D"/>
    <w:rsid w:val="003B5C70"/>
    <w:rsid w:val="003B75A0"/>
    <w:rsid w:val="003E49FB"/>
    <w:rsid w:val="003F6B33"/>
    <w:rsid w:val="00411AF7"/>
    <w:rsid w:val="0046138C"/>
    <w:rsid w:val="00487B27"/>
    <w:rsid w:val="00490DB3"/>
    <w:rsid w:val="004A4FDC"/>
    <w:rsid w:val="004C18A5"/>
    <w:rsid w:val="004E3942"/>
    <w:rsid w:val="0051641B"/>
    <w:rsid w:val="00540743"/>
    <w:rsid w:val="005501B9"/>
    <w:rsid w:val="00552289"/>
    <w:rsid w:val="00555962"/>
    <w:rsid w:val="00572D3C"/>
    <w:rsid w:val="005766D3"/>
    <w:rsid w:val="00595512"/>
    <w:rsid w:val="005A3CF8"/>
    <w:rsid w:val="005C1D24"/>
    <w:rsid w:val="005F101C"/>
    <w:rsid w:val="00603D31"/>
    <w:rsid w:val="0061560B"/>
    <w:rsid w:val="006345CB"/>
    <w:rsid w:val="00674943"/>
    <w:rsid w:val="006F204A"/>
    <w:rsid w:val="006F6083"/>
    <w:rsid w:val="007119D2"/>
    <w:rsid w:val="00715898"/>
    <w:rsid w:val="00725352"/>
    <w:rsid w:val="0072712F"/>
    <w:rsid w:val="00727894"/>
    <w:rsid w:val="007442D6"/>
    <w:rsid w:val="007637F2"/>
    <w:rsid w:val="00781F27"/>
    <w:rsid w:val="007851C9"/>
    <w:rsid w:val="00787D46"/>
    <w:rsid w:val="007B6640"/>
    <w:rsid w:val="007F48EB"/>
    <w:rsid w:val="00851B91"/>
    <w:rsid w:val="008634A1"/>
    <w:rsid w:val="00867743"/>
    <w:rsid w:val="008A5C57"/>
    <w:rsid w:val="008B40BF"/>
    <w:rsid w:val="00905BB5"/>
    <w:rsid w:val="00932820"/>
    <w:rsid w:val="00937880"/>
    <w:rsid w:val="00946188"/>
    <w:rsid w:val="00960E1F"/>
    <w:rsid w:val="00973E97"/>
    <w:rsid w:val="00987D51"/>
    <w:rsid w:val="009920C7"/>
    <w:rsid w:val="009B38C3"/>
    <w:rsid w:val="009B43AE"/>
    <w:rsid w:val="009D08DB"/>
    <w:rsid w:val="009E4E70"/>
    <w:rsid w:val="00A13701"/>
    <w:rsid w:val="00A3475D"/>
    <w:rsid w:val="00A45C1F"/>
    <w:rsid w:val="00A729AD"/>
    <w:rsid w:val="00A73663"/>
    <w:rsid w:val="00A80B6E"/>
    <w:rsid w:val="00AA5047"/>
    <w:rsid w:val="00AC1AFA"/>
    <w:rsid w:val="00AD36AB"/>
    <w:rsid w:val="00AE39A3"/>
    <w:rsid w:val="00AE4396"/>
    <w:rsid w:val="00AF2D13"/>
    <w:rsid w:val="00B41C61"/>
    <w:rsid w:val="00B42779"/>
    <w:rsid w:val="00B467BA"/>
    <w:rsid w:val="00B51DAE"/>
    <w:rsid w:val="00B632CC"/>
    <w:rsid w:val="00B7155A"/>
    <w:rsid w:val="00B72AF0"/>
    <w:rsid w:val="00BB4B9F"/>
    <w:rsid w:val="00BD4516"/>
    <w:rsid w:val="00C059D0"/>
    <w:rsid w:val="00C219B5"/>
    <w:rsid w:val="00C230D2"/>
    <w:rsid w:val="00C30E2F"/>
    <w:rsid w:val="00C82C10"/>
    <w:rsid w:val="00CC039B"/>
    <w:rsid w:val="00CD05F2"/>
    <w:rsid w:val="00CD51BD"/>
    <w:rsid w:val="00CE1431"/>
    <w:rsid w:val="00CE1B38"/>
    <w:rsid w:val="00CE1E9C"/>
    <w:rsid w:val="00D252C5"/>
    <w:rsid w:val="00D41DDF"/>
    <w:rsid w:val="00D46154"/>
    <w:rsid w:val="00D56B22"/>
    <w:rsid w:val="00D835AF"/>
    <w:rsid w:val="00D86F22"/>
    <w:rsid w:val="00DC1CE0"/>
    <w:rsid w:val="00DD4FE8"/>
    <w:rsid w:val="00E03570"/>
    <w:rsid w:val="00E15D92"/>
    <w:rsid w:val="00E32D57"/>
    <w:rsid w:val="00E34D40"/>
    <w:rsid w:val="00E52602"/>
    <w:rsid w:val="00E53374"/>
    <w:rsid w:val="00E6616C"/>
    <w:rsid w:val="00E73FD7"/>
    <w:rsid w:val="00F01FE2"/>
    <w:rsid w:val="00F30035"/>
    <w:rsid w:val="00F365F2"/>
    <w:rsid w:val="00F403E6"/>
    <w:rsid w:val="00F50424"/>
    <w:rsid w:val="00F8078F"/>
    <w:rsid w:val="00FF1396"/>
    <w:rsid w:val="00FF341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75D"/>
    <w:pPr>
      <w:spacing w:line="360" w:lineRule="auto"/>
      <w:ind w:firstLine="709"/>
      <w:jc w:val="both"/>
    </w:pPr>
    <w:rPr>
      <w:sz w:val="28"/>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1031</TotalTime>
  <Pages>11</Pages>
  <Words>2721</Words>
  <Characters>15516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Admin</cp:lastModifiedBy>
  <cp:revision>57</cp:revision>
  <dcterms:created xsi:type="dcterms:W3CDTF">2014-08-25T10:44:00Z</dcterms:created>
  <dcterms:modified xsi:type="dcterms:W3CDTF">2014-10-05T14:31:00Z</dcterms:modified>
</cp:coreProperties>
</file>